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8840" w14:textId="77777777" w:rsidR="00602255" w:rsidRDefault="00602255">
      <w:pPr>
        <w:jc w:val="right"/>
        <w:rPr>
          <w:rFonts w:ascii="Arial" w:hAnsi="Arial"/>
          <w:sz w:val="22"/>
        </w:rPr>
      </w:pPr>
    </w:p>
    <w:p w14:paraId="658CAF59" w14:textId="77777777" w:rsidR="00717DB2" w:rsidRDefault="00717DB2">
      <w:pPr>
        <w:jc w:val="right"/>
        <w:rPr>
          <w:rFonts w:ascii="Arial" w:hAnsi="Arial"/>
          <w:sz w:val="22"/>
        </w:rPr>
      </w:pPr>
    </w:p>
    <w:p w14:paraId="153DE95A" w14:textId="3DF52C07" w:rsidR="00602255" w:rsidRDefault="00602255" w:rsidP="00564557">
      <w:pPr>
        <w:pStyle w:val="Heading6"/>
        <w:rPr>
          <w:sz w:val="24"/>
        </w:rPr>
      </w:pPr>
      <w:r>
        <w:tab/>
      </w:r>
    </w:p>
    <w:p w14:paraId="3C9B2AF6" w14:textId="41AD8C0A" w:rsidR="00B07CDF" w:rsidRDefault="00602255" w:rsidP="00B07CD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APPLICATION FORM</w:t>
      </w:r>
    </w:p>
    <w:p w14:paraId="5607A4BA" w14:textId="77777777" w:rsidR="00B07CDF" w:rsidRDefault="00B07CDF" w:rsidP="00B07CDF">
      <w:pPr>
        <w:jc w:val="center"/>
        <w:rPr>
          <w:rFonts w:ascii="Arial" w:hAnsi="Arial"/>
          <w:b/>
        </w:rPr>
      </w:pPr>
    </w:p>
    <w:p w14:paraId="7D4ED7DA" w14:textId="3690745A" w:rsidR="006F0AC8" w:rsidRPr="009C4C30" w:rsidRDefault="002B5E10" w:rsidP="00B07CDF">
      <w:pPr>
        <w:jc w:val="center"/>
        <w:rPr>
          <w:rFonts w:ascii="Arial" w:hAnsi="Arial"/>
          <w:b/>
          <w:color w:val="000000" w:themeColor="text1"/>
        </w:rPr>
      </w:pPr>
      <w:r w:rsidRPr="003B48F7">
        <w:rPr>
          <w:rFonts w:ascii="Arial" w:hAnsi="Arial"/>
          <w:b/>
          <w:szCs w:val="24"/>
        </w:rPr>
        <w:t>Please return your completed application</w:t>
      </w:r>
      <w:r w:rsidR="00B07CDF" w:rsidRPr="003B48F7">
        <w:rPr>
          <w:rFonts w:ascii="Arial" w:hAnsi="Arial"/>
          <w:b/>
          <w:szCs w:val="24"/>
        </w:rPr>
        <w:t xml:space="preserve"> to </w:t>
      </w:r>
      <w:r w:rsidR="009C4C30" w:rsidRPr="009C4C30">
        <w:rPr>
          <w:rFonts w:ascii="Arial" w:hAnsi="Arial"/>
          <w:b/>
          <w:color w:val="000000" w:themeColor="text1"/>
          <w:szCs w:val="24"/>
        </w:rPr>
        <w:t>stmattsburnley@yahoo.com</w:t>
      </w:r>
    </w:p>
    <w:p w14:paraId="7325EBE4" w14:textId="77777777" w:rsidR="00510D8B" w:rsidRDefault="00510D8B" w:rsidP="002B5E10">
      <w:pPr>
        <w:ind w:left="720"/>
        <w:rPr>
          <w:rFonts w:ascii="Arial" w:hAnsi="Arial"/>
          <w:b/>
          <w:szCs w:val="24"/>
        </w:rPr>
      </w:pPr>
    </w:p>
    <w:p w14:paraId="10D76FCF" w14:textId="00B639E2" w:rsidR="00510D8B" w:rsidRDefault="00510D8B" w:rsidP="00012C82">
      <w:pPr>
        <w:jc w:val="center"/>
      </w:pPr>
      <w:r w:rsidRPr="00CE0944">
        <w:rPr>
          <w:rStyle w:val="Emphasis"/>
          <w:b/>
          <w:bCs/>
          <w:szCs w:val="24"/>
        </w:rPr>
        <w:t xml:space="preserve">For an informal conversation about this post, please </w:t>
      </w:r>
      <w:r w:rsidR="00ED0AB1">
        <w:rPr>
          <w:rStyle w:val="Emphasis"/>
          <w:b/>
          <w:bCs/>
          <w:szCs w:val="24"/>
        </w:rPr>
        <w:t>refer to the recruitment pack</w:t>
      </w:r>
    </w:p>
    <w:p w14:paraId="6A2E85A7" w14:textId="77777777" w:rsidR="00717DB2" w:rsidRDefault="00717DB2">
      <w:pPr>
        <w:jc w:val="center"/>
        <w:rPr>
          <w:rFonts w:ascii="Arial" w:hAnsi="Arial"/>
          <w:b/>
          <w:i/>
          <w:color w:val="FF0000"/>
          <w:szCs w:val="24"/>
        </w:rPr>
      </w:pPr>
    </w:p>
    <w:p w14:paraId="0A660DA6" w14:textId="77777777" w:rsidR="00717DB2" w:rsidRDefault="00717DB2">
      <w:pPr>
        <w:jc w:val="center"/>
        <w:rPr>
          <w:rFonts w:ascii="Arial" w:hAnsi="Arial"/>
          <w:b/>
        </w:rPr>
      </w:pPr>
    </w:p>
    <w:p w14:paraId="09358FE0" w14:textId="18CF1BF9" w:rsidR="00A81D6B" w:rsidRDefault="00204999" w:rsidP="0083449A">
      <w:pPr>
        <w:jc w:val="both"/>
        <w:rPr>
          <w:rFonts w:ascii="Arial" w:hAnsi="Arial"/>
          <w:b/>
          <w:sz w:val="22"/>
          <w:szCs w:val="22"/>
        </w:rPr>
      </w:pPr>
      <w:r w:rsidRPr="00204999">
        <w:rPr>
          <w:rFonts w:ascii="Arial" w:hAnsi="Arial"/>
          <w:b/>
          <w:sz w:val="22"/>
          <w:szCs w:val="22"/>
        </w:rPr>
        <w:t>Please complete all pages in full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="00B07CDF">
        <w:rPr>
          <w:rFonts w:ascii="Arial" w:hAnsi="Arial"/>
          <w:b/>
          <w:sz w:val="22"/>
          <w:szCs w:val="22"/>
        </w:rPr>
        <w:t xml:space="preserve">        </w:t>
      </w:r>
      <w:r w:rsidR="0083449A">
        <w:rPr>
          <w:rFonts w:ascii="Arial" w:hAnsi="Arial"/>
          <w:b/>
          <w:sz w:val="22"/>
          <w:szCs w:val="22"/>
        </w:rPr>
        <w:t xml:space="preserve">  </w:t>
      </w:r>
      <w:r w:rsidR="00B07CDF">
        <w:rPr>
          <w:rFonts w:ascii="Arial" w:hAnsi="Arial"/>
          <w:b/>
          <w:sz w:val="22"/>
          <w:szCs w:val="22"/>
        </w:rPr>
        <w:t xml:space="preserve">                </w:t>
      </w:r>
      <w:r w:rsidR="0083449A" w:rsidRPr="00204999">
        <w:rPr>
          <w:rFonts w:ascii="Arial" w:hAnsi="Arial"/>
          <w:b/>
          <w:sz w:val="22"/>
          <w:szCs w:val="22"/>
        </w:rPr>
        <w:t>CONFIDENTIAL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F84D1FD" w14:textId="77777777" w:rsidTr="00717DB2">
        <w:trPr>
          <w:trHeight w:val="764"/>
        </w:trPr>
        <w:tc>
          <w:tcPr>
            <w:tcW w:w="9067" w:type="dxa"/>
            <w:vAlign w:val="center"/>
          </w:tcPr>
          <w:p w14:paraId="52E4D323" w14:textId="2BBCDCCF" w:rsidR="00A81D6B" w:rsidRPr="005532D2" w:rsidRDefault="00A81D6B" w:rsidP="00F067C1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Post Applied for:</w:t>
            </w:r>
            <w:r w:rsidR="00035A14">
              <w:rPr>
                <w:rFonts w:ascii="Arial" w:hAnsi="Arial"/>
                <w:b/>
                <w:sz w:val="22"/>
                <w:szCs w:val="22"/>
              </w:rPr>
              <w:t xml:space="preserve"> COMMUNITY MISSIONER </w:t>
            </w:r>
          </w:p>
        </w:tc>
      </w:tr>
    </w:tbl>
    <w:p w14:paraId="15789C72" w14:textId="77777777" w:rsidR="00A81D6B" w:rsidRDefault="00A81D6B" w:rsidP="00A81D6B">
      <w:pPr>
        <w:rPr>
          <w:rFonts w:ascii="Arial" w:hAnsi="Arial"/>
          <w:b/>
          <w:sz w:val="22"/>
          <w:szCs w:val="22"/>
        </w:rPr>
      </w:pPr>
    </w:p>
    <w:p w14:paraId="73224B42" w14:textId="77777777" w:rsidR="00717DB2" w:rsidRDefault="00717DB2" w:rsidP="00A81D6B">
      <w:pPr>
        <w:rPr>
          <w:rFonts w:ascii="Arial" w:hAnsi="Arial"/>
          <w:b/>
          <w:sz w:val="22"/>
          <w:szCs w:val="22"/>
        </w:rPr>
      </w:pPr>
    </w:p>
    <w:p w14:paraId="4F168A7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PERSONAL DETAILS</w:t>
      </w:r>
    </w:p>
    <w:p w14:paraId="3C5E19B0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AB5DE74" w14:textId="77777777" w:rsidTr="00717DB2">
        <w:trPr>
          <w:trHeight w:val="754"/>
        </w:trPr>
        <w:tc>
          <w:tcPr>
            <w:tcW w:w="9067" w:type="dxa"/>
            <w:vAlign w:val="center"/>
          </w:tcPr>
          <w:p w14:paraId="3C15C867" w14:textId="77777777" w:rsidR="00A81D6B" w:rsidRPr="005532D2" w:rsidRDefault="00A81D6B" w:rsidP="00894EED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Title: </w:t>
            </w:r>
            <w:r w:rsidRPr="005532D2">
              <w:rPr>
                <w:rFonts w:ascii="Arial" w:hAnsi="Arial"/>
                <w:sz w:val="22"/>
                <w:szCs w:val="22"/>
              </w:rPr>
              <w:t>(Mr, Mrs, Miss, Ms, etc.)</w:t>
            </w:r>
          </w:p>
        </w:tc>
      </w:tr>
    </w:tbl>
    <w:p w14:paraId="1E23C31D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C7CA9F7" w14:textId="77777777" w:rsidTr="00717DB2">
        <w:trPr>
          <w:trHeight w:val="726"/>
        </w:trPr>
        <w:tc>
          <w:tcPr>
            <w:tcW w:w="9067" w:type="dxa"/>
            <w:vAlign w:val="center"/>
          </w:tcPr>
          <w:p w14:paraId="05C9DF0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Surname:</w:t>
            </w:r>
          </w:p>
        </w:tc>
      </w:tr>
    </w:tbl>
    <w:p w14:paraId="45912D97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48E3DFC0" w14:textId="77777777" w:rsidTr="00717DB2">
        <w:trPr>
          <w:trHeight w:val="698"/>
        </w:trPr>
        <w:tc>
          <w:tcPr>
            <w:tcW w:w="9067" w:type="dxa"/>
            <w:vAlign w:val="center"/>
          </w:tcPr>
          <w:p w14:paraId="1AF1CA2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Forenames:</w:t>
            </w:r>
          </w:p>
        </w:tc>
      </w:tr>
    </w:tbl>
    <w:p w14:paraId="690BB671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0A1558C" w14:textId="77777777" w:rsidTr="00717DB2">
        <w:trPr>
          <w:trHeight w:val="1513"/>
        </w:trPr>
        <w:tc>
          <w:tcPr>
            <w:tcW w:w="9067" w:type="dxa"/>
            <w:vAlign w:val="center"/>
          </w:tcPr>
          <w:p w14:paraId="01630A43" w14:textId="2FB654AF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4F8D4D7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F16AB1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AD765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Post code:</w:t>
            </w:r>
          </w:p>
        </w:tc>
      </w:tr>
    </w:tbl>
    <w:p w14:paraId="585BBE50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7BCA76A" w14:textId="77777777" w:rsidTr="00717DB2">
        <w:trPr>
          <w:trHeight w:val="733"/>
        </w:trPr>
        <w:tc>
          <w:tcPr>
            <w:tcW w:w="9067" w:type="dxa"/>
            <w:vAlign w:val="center"/>
          </w:tcPr>
          <w:p w14:paraId="0429EED9" w14:textId="085CAB96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Telephone:                                                </w:t>
            </w:r>
            <w:r w:rsidR="00B07CDF">
              <w:rPr>
                <w:rFonts w:ascii="Arial" w:hAnsi="Arial"/>
                <w:b/>
                <w:sz w:val="22"/>
                <w:szCs w:val="22"/>
              </w:rPr>
              <w:t xml:space="preserve">     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Mobile:</w:t>
            </w:r>
          </w:p>
        </w:tc>
      </w:tr>
    </w:tbl>
    <w:p w14:paraId="7B6F6A44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315E032" w14:textId="77777777" w:rsidTr="00717DB2">
        <w:trPr>
          <w:trHeight w:val="700"/>
        </w:trPr>
        <w:tc>
          <w:tcPr>
            <w:tcW w:w="9067" w:type="dxa"/>
            <w:vAlign w:val="center"/>
          </w:tcPr>
          <w:p w14:paraId="24BA8891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 address:</w:t>
            </w:r>
          </w:p>
        </w:tc>
      </w:tr>
    </w:tbl>
    <w:p w14:paraId="72663F85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7CDF" w14:paraId="36BDC386" w14:textId="77777777" w:rsidTr="00717DB2">
        <w:trPr>
          <w:trHeight w:val="731"/>
        </w:trPr>
        <w:tc>
          <w:tcPr>
            <w:tcW w:w="9016" w:type="dxa"/>
            <w:vAlign w:val="center"/>
          </w:tcPr>
          <w:p w14:paraId="7FE95DBB" w14:textId="71D38751" w:rsidR="00B07CDF" w:rsidRDefault="00B07CDF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National Insurance Number:</w:t>
            </w:r>
          </w:p>
        </w:tc>
      </w:tr>
    </w:tbl>
    <w:p w14:paraId="7E3309CF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63A4B911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9054" w:type="dxa"/>
        <w:tblLook w:val="04A0" w:firstRow="1" w:lastRow="0" w:firstColumn="1" w:lastColumn="0" w:noHBand="0" w:noVBand="1"/>
      </w:tblPr>
      <w:tblGrid>
        <w:gridCol w:w="9054"/>
      </w:tblGrid>
      <w:tr w:rsidR="00F91660" w14:paraId="409FF2CE" w14:textId="77777777" w:rsidTr="00CF4EDE">
        <w:trPr>
          <w:trHeight w:val="4175"/>
        </w:trPr>
        <w:tc>
          <w:tcPr>
            <w:tcW w:w="9054" w:type="dxa"/>
          </w:tcPr>
          <w:p w14:paraId="688E297F" w14:textId="77777777" w:rsidR="00117459" w:rsidRDefault="00117459" w:rsidP="0011745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 xml:space="preserve">Please tell us why you are applying. What attracted you to this role? </w:t>
            </w:r>
            <w:r>
              <w:rPr>
                <w:rFonts w:ascii="Arial" w:hAnsi="Arial"/>
                <w:b/>
                <w:sz w:val="22"/>
                <w:szCs w:val="22"/>
              </w:rPr>
              <w:br/>
              <w:t>(Max. 200 words)</w:t>
            </w:r>
          </w:p>
          <w:p w14:paraId="63153BB1" w14:textId="5F927241" w:rsidR="00B65CCD" w:rsidRPr="00F91660" w:rsidRDefault="00B65CCD" w:rsidP="00894EED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1DFA8804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p w14:paraId="59E2C589" w14:textId="77777777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</w:p>
    <w:p w14:paraId="58A6A3DC" w14:textId="56949A91" w:rsidR="00A81D6B" w:rsidRDefault="00B07C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EMPLOYMENT</w:t>
      </w:r>
    </w:p>
    <w:p w14:paraId="0BE9156D" w14:textId="77777777" w:rsidR="002A5FC2" w:rsidRDefault="002A5FC2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645D3" w:rsidRPr="005532D2" w14:paraId="1F2F0D4B" w14:textId="77777777" w:rsidTr="00B07CDF">
        <w:trPr>
          <w:trHeight w:val="3431"/>
        </w:trPr>
        <w:tc>
          <w:tcPr>
            <w:tcW w:w="9067" w:type="dxa"/>
            <w:vAlign w:val="center"/>
          </w:tcPr>
          <w:p w14:paraId="07E7BCA9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 and Address of current/most recent Employer:</w:t>
            </w:r>
          </w:p>
          <w:p w14:paraId="2AACB1AE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291842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9470B8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B52D64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79B3A68" w14:textId="77777777" w:rsidR="007645D3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Telephone:</w:t>
            </w:r>
          </w:p>
          <w:p w14:paraId="491C82E5" w14:textId="77777777" w:rsidR="000C13C3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D6603C" w14:textId="77777777" w:rsidR="000C13C3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Post held:</w:t>
            </w:r>
          </w:p>
          <w:p w14:paraId="7973809B" w14:textId="77777777" w:rsidR="00AD3822" w:rsidRPr="00973129" w:rsidRDefault="00AD3822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C36BDDA" w14:textId="7872EAB8" w:rsid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From:                                                           To:</w:t>
            </w:r>
          </w:p>
          <w:p w14:paraId="7B4F597C" w14:textId="77777777" w:rsidR="009620CC" w:rsidRPr="00973129" w:rsidRDefault="009620CC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1E4F28" w14:textId="77777777" w:rsid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Salary:</w:t>
            </w:r>
          </w:p>
          <w:p w14:paraId="77ECF294" w14:textId="77777777" w:rsidR="00AD3822" w:rsidRPr="00973129" w:rsidRDefault="00AD3822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CF67DB" w14:textId="77777777" w:rsid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Notice period required:</w:t>
            </w:r>
          </w:p>
          <w:p w14:paraId="732DE54E" w14:textId="77777777" w:rsidR="009620CC" w:rsidRPr="00973129" w:rsidRDefault="009620CC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3D00A7C" w14:textId="77777777" w:rsidR="00973129" w:rsidRPr="005532D2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Reason for leaving:</w:t>
            </w:r>
          </w:p>
        </w:tc>
      </w:tr>
    </w:tbl>
    <w:p w14:paraId="6B1DAC5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p w14:paraId="6C698B5A" w14:textId="77777777" w:rsidR="005532D2" w:rsidRPr="005532D2" w:rsidRDefault="005532D2" w:rsidP="00894EED">
      <w:pPr>
        <w:jc w:val="both"/>
        <w:rPr>
          <w:vanish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7645D3" w14:paraId="44BC0969" w14:textId="77777777" w:rsidTr="00071E9D">
        <w:trPr>
          <w:trHeight w:val="3559"/>
        </w:trPr>
        <w:tc>
          <w:tcPr>
            <w:tcW w:w="9072" w:type="dxa"/>
          </w:tcPr>
          <w:p w14:paraId="2813DE61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D46EB42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your main duties and responsibilities:</w:t>
            </w:r>
          </w:p>
        </w:tc>
      </w:tr>
    </w:tbl>
    <w:p w14:paraId="536BC77F" w14:textId="77777777" w:rsidR="007645D3" w:rsidRDefault="007645D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54495" w:rsidRPr="005532D2" w14:paraId="3E44F81B" w14:textId="77777777" w:rsidTr="00D54495">
        <w:trPr>
          <w:trHeight w:val="785"/>
        </w:trPr>
        <w:tc>
          <w:tcPr>
            <w:tcW w:w="9072" w:type="dxa"/>
            <w:gridSpan w:val="4"/>
            <w:vAlign w:val="center"/>
          </w:tcPr>
          <w:p w14:paraId="5BF76E07" w14:textId="0A629204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Please give details of all previous employment (most recent first)</w:t>
            </w:r>
          </w:p>
        </w:tc>
      </w:tr>
      <w:tr w:rsidR="00D54495" w:rsidRPr="005532D2" w14:paraId="3DB443F9" w14:textId="77777777" w:rsidTr="00D54495">
        <w:trPr>
          <w:trHeight w:val="567"/>
        </w:trPr>
        <w:tc>
          <w:tcPr>
            <w:tcW w:w="2268" w:type="dxa"/>
          </w:tcPr>
          <w:p w14:paraId="330CFAC5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3FD2BF0" w14:textId="1ABA96D4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 of Employer</w:t>
            </w:r>
          </w:p>
          <w:p w14:paraId="6FFD2351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8D079F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728B5DE4" w14:textId="00701973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 held</w:t>
            </w:r>
          </w:p>
          <w:p w14:paraId="5D40C29D" w14:textId="4B29BB0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5A9E1B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0E0D12AC" w14:textId="5BB68D61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To/From</w:t>
            </w:r>
          </w:p>
          <w:p w14:paraId="1876DDB9" w14:textId="15492946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908975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47C038E" w14:textId="286A5D7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  <w:p w14:paraId="12861A86" w14:textId="2259F44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54495" w:rsidRPr="005532D2" w14:paraId="39C34F94" w14:textId="77777777" w:rsidTr="00D54495">
        <w:trPr>
          <w:trHeight w:val="663"/>
        </w:trPr>
        <w:tc>
          <w:tcPr>
            <w:tcW w:w="2268" w:type="dxa"/>
          </w:tcPr>
          <w:p w14:paraId="76EEFD6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7CFB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C404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F1CF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A3110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1D0372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E144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08722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106895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F89063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6C0C0B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AD86D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1BC57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72753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908824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7B6EF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D771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AD7F8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0201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1107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768760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E24B2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68B7B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5D68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6FD8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D4A0E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22C759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A6D40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102A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A6FD97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F5D24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4904B1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9DFA8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A14E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0536A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2F90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D636F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08A90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4879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16D2A6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FFE9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B9ECC8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618824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53A333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CC1F7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E048E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9F85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984E4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020F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FD3A2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AC10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7F2A8E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46C8F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868C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F935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81607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5F999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1940B3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7E791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F8783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27D96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CC7EF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3094B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C509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0EB88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3481B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619D2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D6C0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647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DF665F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B2F08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C13FA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FB4E69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FF8D7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E301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EB0C0E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E49E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9CC7E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ACD81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EA733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522FA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FA5E5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1756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012BA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F3D4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3CA66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C94F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14A9C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4D0B164" w14:textId="77777777" w:rsidR="005F2943" w:rsidRDefault="005F2943" w:rsidP="00894EED">
      <w:pPr>
        <w:ind w:left="-142" w:firstLine="142"/>
        <w:jc w:val="both"/>
        <w:rPr>
          <w:rFonts w:ascii="Arial" w:hAnsi="Arial"/>
          <w:b/>
          <w:sz w:val="22"/>
          <w:szCs w:val="22"/>
        </w:rPr>
      </w:pPr>
    </w:p>
    <w:p w14:paraId="25320DE4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p w14:paraId="0C4B9F06" w14:textId="7078F95A" w:rsidR="004048DB" w:rsidRDefault="00ED0AB1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EDUCATION AND TRAINING</w:t>
      </w:r>
    </w:p>
    <w:p w14:paraId="52DA6502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117"/>
        <w:gridCol w:w="2836"/>
      </w:tblGrid>
      <w:tr w:rsidR="00D54495" w:rsidRPr="005532D2" w14:paraId="61E45E37" w14:textId="77777777" w:rsidTr="000A7993">
        <w:trPr>
          <w:trHeight w:val="1014"/>
        </w:trPr>
        <w:tc>
          <w:tcPr>
            <w:tcW w:w="9067" w:type="dxa"/>
            <w:gridSpan w:val="3"/>
          </w:tcPr>
          <w:p w14:paraId="5D4F4759" w14:textId="77777777" w:rsidR="00D54495" w:rsidRPr="005532D2" w:rsidRDefault="00D544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A2BD690" w14:textId="1861E3FD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Please give details of </w:t>
            </w:r>
            <w:r w:rsidR="003B3080">
              <w:rPr>
                <w:rFonts w:ascii="Arial" w:hAnsi="Arial"/>
                <w:b/>
                <w:sz w:val="22"/>
                <w:szCs w:val="22"/>
              </w:rPr>
              <w:t>relevant education and training</w:t>
            </w:r>
          </w:p>
          <w:p w14:paraId="4E8F134D" w14:textId="4E72EE46" w:rsidR="00D54495" w:rsidRPr="005532D2" w:rsidRDefault="00D544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84974" w:rsidRPr="005532D2" w14:paraId="0E1D1E3E" w14:textId="77777777" w:rsidTr="00E65B88">
        <w:trPr>
          <w:trHeight w:val="746"/>
        </w:trPr>
        <w:tc>
          <w:tcPr>
            <w:tcW w:w="3114" w:type="dxa"/>
            <w:vAlign w:val="center"/>
          </w:tcPr>
          <w:p w14:paraId="13747DE2" w14:textId="67507708" w:rsidR="00784974" w:rsidRPr="005532D2" w:rsidRDefault="00784974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School/College/University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/Training Provider </w:t>
            </w:r>
          </w:p>
        </w:tc>
        <w:tc>
          <w:tcPr>
            <w:tcW w:w="3117" w:type="dxa"/>
            <w:vAlign w:val="center"/>
          </w:tcPr>
          <w:p w14:paraId="7177AD39" w14:textId="19F8637E" w:rsidR="00784974" w:rsidRPr="005532D2" w:rsidRDefault="00784974" w:rsidP="009910CD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Date completed</w:t>
            </w:r>
          </w:p>
        </w:tc>
        <w:tc>
          <w:tcPr>
            <w:tcW w:w="2836" w:type="dxa"/>
            <w:vAlign w:val="center"/>
          </w:tcPr>
          <w:p w14:paraId="0EE73A9D" w14:textId="77777777" w:rsidR="001770F7" w:rsidRDefault="009E47E0" w:rsidP="009910CD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Course Title/ </w:t>
            </w:r>
          </w:p>
          <w:p w14:paraId="0BE2928F" w14:textId="087A814C" w:rsidR="00784974" w:rsidRPr="005532D2" w:rsidRDefault="00784974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Subjects</w:t>
            </w:r>
            <w:r w:rsidR="009E47E0">
              <w:rPr>
                <w:rFonts w:ascii="Arial" w:hAnsi="Arial"/>
                <w:b/>
                <w:sz w:val="22"/>
                <w:szCs w:val="22"/>
              </w:rPr>
              <w:t xml:space="preserve"> Covered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/</w:t>
            </w:r>
            <w:r w:rsidR="001770F7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Examination results</w:t>
            </w:r>
          </w:p>
        </w:tc>
      </w:tr>
      <w:tr w:rsidR="00784974" w:rsidRPr="005532D2" w14:paraId="4791A040" w14:textId="77777777" w:rsidTr="004836D3">
        <w:trPr>
          <w:trHeight w:val="675"/>
        </w:trPr>
        <w:tc>
          <w:tcPr>
            <w:tcW w:w="3114" w:type="dxa"/>
          </w:tcPr>
          <w:p w14:paraId="10FF5DBE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BBFBDF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9BA562E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1523B84" w14:textId="77777777" w:rsidR="00784974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D0CEAD" w14:textId="77777777" w:rsidR="00784974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3639CE" w14:textId="77777777" w:rsidR="00784974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5967ED5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C2368E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B3CC51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B1F41A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EE5786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A06D7E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A35BAA" w14:textId="77777777" w:rsidR="00784974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0CBBFD" w14:textId="77777777" w:rsidR="001770F7" w:rsidRDefault="001770F7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C40430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117" w:type="dxa"/>
          </w:tcPr>
          <w:p w14:paraId="728EE785" w14:textId="77777777" w:rsidR="00784974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54CF67" w14:textId="77777777" w:rsidR="00784974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DE736E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58FEF1DD" w14:textId="77777777" w:rsidR="00784974" w:rsidRPr="005532D2" w:rsidRDefault="00784974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-163"/>
        <w:tblW w:w="9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1"/>
      </w:tblGrid>
      <w:tr w:rsidR="0096698D" w:rsidRPr="005532D2" w14:paraId="7C6E66DD" w14:textId="77777777" w:rsidTr="0096698D">
        <w:trPr>
          <w:trHeight w:val="1416"/>
        </w:trPr>
        <w:tc>
          <w:tcPr>
            <w:tcW w:w="9121" w:type="dxa"/>
          </w:tcPr>
          <w:p w14:paraId="588E4221" w14:textId="77777777" w:rsidR="0096698D" w:rsidRDefault="0096698D" w:rsidP="0096698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48BD3C3" w14:textId="77777777" w:rsidR="0096698D" w:rsidRDefault="0096698D" w:rsidP="0096698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Hobbies/Interests</w:t>
            </w:r>
            <w:r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6347CFA2" w14:textId="77777777" w:rsidR="0096698D" w:rsidRDefault="0096698D" w:rsidP="0096698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F553FD" w14:textId="77777777" w:rsidR="0096698D" w:rsidRDefault="0096698D" w:rsidP="0096698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2A3FE74" w14:textId="77777777" w:rsidR="0096698D" w:rsidRDefault="0096698D" w:rsidP="0096698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8659769" w14:textId="77777777" w:rsidR="0096698D" w:rsidRPr="005532D2" w:rsidRDefault="0096698D" w:rsidP="0096698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58AB443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pPr w:leftFromText="180" w:rightFromText="180" w:vertAnchor="text" w:horzAnchor="margin" w:tblpY="1"/>
        <w:tblW w:w="9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3"/>
      </w:tblGrid>
      <w:tr w:rsidR="0096698D" w:rsidRPr="005532D2" w14:paraId="6D0BDE96" w14:textId="77777777" w:rsidTr="0096698D">
        <w:trPr>
          <w:trHeight w:val="4280"/>
        </w:trPr>
        <w:tc>
          <w:tcPr>
            <w:tcW w:w="9143" w:type="dxa"/>
          </w:tcPr>
          <w:p w14:paraId="33CA4EC4" w14:textId="77777777" w:rsidR="0096698D" w:rsidRPr="005532D2" w:rsidRDefault="0096698D" w:rsidP="0096698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3C72F1" w14:textId="77777777" w:rsidR="0096698D" w:rsidRPr="005532D2" w:rsidRDefault="0096698D" w:rsidP="0096698D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Please tell us what you can bring to this role. Include details of your relevant skills, knowledge and experience (see Job Description and Person Specification). </w:t>
            </w:r>
            <w:r>
              <w:rPr>
                <w:rFonts w:ascii="Arial" w:hAnsi="Arial"/>
                <w:b/>
                <w:sz w:val="22"/>
                <w:szCs w:val="22"/>
              </w:rPr>
              <w:br/>
              <w:t xml:space="preserve">(Max. 200 words) </w:t>
            </w:r>
          </w:p>
          <w:p w14:paraId="71127B2A" w14:textId="77777777" w:rsidR="0096698D" w:rsidRPr="005532D2" w:rsidRDefault="0096698D" w:rsidP="0096698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5EB04CA0" w14:textId="77777777" w:rsidR="000A7993" w:rsidRDefault="000A7993" w:rsidP="00894EED">
      <w:pPr>
        <w:jc w:val="both"/>
        <w:rPr>
          <w:rFonts w:ascii="Arial" w:hAnsi="Arial"/>
          <w:b/>
          <w:sz w:val="22"/>
          <w:szCs w:val="22"/>
        </w:rPr>
      </w:pPr>
    </w:p>
    <w:p w14:paraId="1810D23A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REFEREES</w:t>
      </w:r>
    </w:p>
    <w:p w14:paraId="585DBA29" w14:textId="77777777" w:rsidR="003B5B0F" w:rsidRDefault="003B5B0F" w:rsidP="00894EED">
      <w:pPr>
        <w:jc w:val="both"/>
        <w:rPr>
          <w:rFonts w:ascii="Arial" w:hAnsi="Arial"/>
          <w:b/>
          <w:sz w:val="22"/>
          <w:szCs w:val="22"/>
        </w:rPr>
      </w:pPr>
    </w:p>
    <w:p w14:paraId="1EBB8E7D" w14:textId="6A7A9DF2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give the name of two referees, not related who are able to provide us with information to suppo</w:t>
      </w:r>
      <w:r w:rsidR="00BF79DD">
        <w:rPr>
          <w:rFonts w:ascii="Arial" w:hAnsi="Arial"/>
          <w:b/>
          <w:sz w:val="22"/>
          <w:szCs w:val="22"/>
        </w:rPr>
        <w:t>rt your application. One should</w:t>
      </w:r>
      <w:r>
        <w:rPr>
          <w:rFonts w:ascii="Arial" w:hAnsi="Arial"/>
          <w:b/>
          <w:sz w:val="22"/>
          <w:szCs w:val="22"/>
        </w:rPr>
        <w:t xml:space="preserve"> be your most recent employer</w:t>
      </w:r>
      <w:r w:rsidR="00656ADE">
        <w:rPr>
          <w:rFonts w:ascii="Arial" w:hAnsi="Arial"/>
          <w:b/>
          <w:sz w:val="22"/>
          <w:szCs w:val="22"/>
        </w:rPr>
        <w:t xml:space="preserve">. If </w:t>
      </w:r>
      <w:r w:rsidR="00BF79DD">
        <w:rPr>
          <w:rFonts w:ascii="Arial" w:hAnsi="Arial"/>
          <w:b/>
          <w:sz w:val="22"/>
          <w:szCs w:val="22"/>
        </w:rPr>
        <w:t>you have not had previous empl</w:t>
      </w:r>
      <w:r w:rsidR="00A91BB2">
        <w:rPr>
          <w:rFonts w:ascii="Arial" w:hAnsi="Arial"/>
          <w:b/>
          <w:sz w:val="22"/>
          <w:szCs w:val="22"/>
        </w:rPr>
        <w:t>o</w:t>
      </w:r>
      <w:r w:rsidR="00BF79DD">
        <w:rPr>
          <w:rFonts w:ascii="Arial" w:hAnsi="Arial"/>
          <w:b/>
          <w:sz w:val="22"/>
          <w:szCs w:val="22"/>
        </w:rPr>
        <w:t>yment</w:t>
      </w:r>
      <w:r>
        <w:rPr>
          <w:rFonts w:ascii="Arial" w:hAnsi="Arial"/>
          <w:b/>
          <w:sz w:val="22"/>
          <w:szCs w:val="22"/>
        </w:rPr>
        <w:t xml:space="preserve"> your Head teacher, lecturer/college tutor or a member of a community or volunteer co-ordinator where applicable.</w:t>
      </w:r>
    </w:p>
    <w:p w14:paraId="6710A35A" w14:textId="52EDBADF" w:rsidR="0060209D" w:rsidRDefault="00850D90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An as </w:t>
      </w:r>
      <w:r w:rsidRPr="00750223">
        <w:rPr>
          <w:rFonts w:ascii="Arial" w:hAnsi="Arial"/>
          <w:b/>
          <w:sz w:val="22"/>
          <w:szCs w:val="22"/>
        </w:rPr>
        <w:t xml:space="preserve">occupation requirement exists for the post holder to be </w:t>
      </w:r>
      <w:r>
        <w:rPr>
          <w:rFonts w:ascii="Arial" w:hAnsi="Arial"/>
          <w:b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 w:rsidRPr="00D41FB3">
        <w:rPr>
          <w:rFonts w:ascii="Arial" w:hAnsi="Arial"/>
          <w:b/>
          <w:bCs/>
          <w:sz w:val="22"/>
          <w:szCs w:val="22"/>
        </w:rPr>
        <w:t>Christian</w:t>
      </w:r>
      <w:r w:rsidRPr="00750223">
        <w:rPr>
          <w:rFonts w:ascii="Arial" w:hAnsi="Arial"/>
          <w:b/>
          <w:sz w:val="22"/>
          <w:szCs w:val="22"/>
        </w:rPr>
        <w:t xml:space="preserve"> in accordance with the Equality </w:t>
      </w:r>
      <w:r w:rsidR="005350B2">
        <w:rPr>
          <w:rFonts w:ascii="Arial" w:hAnsi="Arial"/>
          <w:b/>
          <w:sz w:val="22"/>
          <w:szCs w:val="22"/>
        </w:rPr>
        <w:t>A</w:t>
      </w:r>
      <w:r w:rsidRPr="00750223">
        <w:rPr>
          <w:rFonts w:ascii="Arial" w:hAnsi="Arial"/>
          <w:b/>
          <w:sz w:val="22"/>
          <w:szCs w:val="22"/>
        </w:rPr>
        <w:t>ct 2010</w:t>
      </w:r>
      <w:r>
        <w:rPr>
          <w:rFonts w:ascii="Arial" w:hAnsi="Arial"/>
          <w:b/>
          <w:sz w:val="22"/>
          <w:szCs w:val="22"/>
        </w:rPr>
        <w:t>, please provide a faith referee</w:t>
      </w:r>
      <w:r w:rsidR="003C44B6">
        <w:rPr>
          <w:rFonts w:ascii="Arial" w:hAnsi="Arial"/>
          <w:b/>
          <w:sz w:val="22"/>
          <w:szCs w:val="22"/>
        </w:rPr>
        <w:t xml:space="preserve"> for your second referee. </w:t>
      </w:r>
    </w:p>
    <w:p w14:paraId="58485143" w14:textId="06B37A7C" w:rsidR="00337BBB" w:rsidRDefault="0060209D" w:rsidP="00894EED">
      <w:pPr>
        <w:jc w:val="both"/>
        <w:rPr>
          <w:rFonts w:ascii="Arial" w:hAnsi="Arial"/>
          <w:b/>
          <w:sz w:val="22"/>
          <w:szCs w:val="22"/>
        </w:rPr>
      </w:pPr>
      <w:r w:rsidRPr="00D41FB3">
        <w:rPr>
          <w:rFonts w:ascii="Arial" w:hAnsi="Arial"/>
          <w:b/>
          <w:i/>
          <w:iCs/>
          <w:sz w:val="22"/>
          <w:szCs w:val="22"/>
        </w:rPr>
        <w:t>Your faith referee should have pastoral responsibility for the Church at which you regularly worship. If you do not use your parish priest/minister, or if you have not used a church at which you regularly worship please state your reasons</w:t>
      </w:r>
      <w:r w:rsidR="00AF320F">
        <w:rPr>
          <w:rFonts w:ascii="Arial" w:hAnsi="Arial"/>
          <w:b/>
          <w:i/>
          <w:iCs/>
          <w:sz w:val="22"/>
          <w:szCs w:val="22"/>
        </w:rPr>
        <w:t>.</w:t>
      </w:r>
    </w:p>
    <w:p w14:paraId="1C5611DA" w14:textId="4C2F93DD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note:</w:t>
      </w:r>
      <w:r w:rsidR="00BF79DD">
        <w:rPr>
          <w:rFonts w:ascii="Arial" w:hAnsi="Arial"/>
          <w:b/>
          <w:sz w:val="22"/>
          <w:szCs w:val="22"/>
        </w:rPr>
        <w:t xml:space="preserve"> employment will only be commence</w:t>
      </w:r>
      <w:r>
        <w:rPr>
          <w:rFonts w:ascii="Arial" w:hAnsi="Arial"/>
          <w:b/>
          <w:sz w:val="22"/>
          <w:szCs w:val="22"/>
        </w:rPr>
        <w:t xml:space="preserve"> on receipt of two references.</w:t>
      </w:r>
    </w:p>
    <w:p w14:paraId="2CF793C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752"/>
      </w:tblGrid>
      <w:tr w:rsidR="00023CC5" w:rsidRPr="005532D2" w14:paraId="35E838EE" w14:textId="77777777" w:rsidTr="6FC43302">
        <w:trPr>
          <w:trHeight w:val="221"/>
        </w:trPr>
        <w:tc>
          <w:tcPr>
            <w:tcW w:w="4315" w:type="dxa"/>
          </w:tcPr>
          <w:p w14:paraId="30EC893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57DF1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2F172BDC" w14:textId="77777777" w:rsidR="00236A5E" w:rsidRPr="00E31A1F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26FA65F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Position:</w:t>
            </w:r>
          </w:p>
          <w:p w14:paraId="6F26CD22" w14:textId="77777777" w:rsidR="00236A5E" w:rsidRPr="00E31A1F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3E987CB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7AF5AA48" w14:textId="77777777" w:rsidR="00236A5E" w:rsidRPr="001D771B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3D928DA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36D5B540" w14:textId="77777777" w:rsidR="00236A5E" w:rsidRPr="001D771B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3F972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25A03715" w14:textId="77777777" w:rsidR="00236A5E" w:rsidRPr="001D771B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0E6DE797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E-mail:</w:t>
            </w:r>
          </w:p>
          <w:p w14:paraId="295A3FDB" w14:textId="77777777" w:rsidR="00236A5E" w:rsidRPr="001D771B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065090A6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May we contact prior to interview</w:t>
            </w:r>
          </w:p>
          <w:p w14:paraId="5BC9E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o</w:t>
            </w:r>
          </w:p>
        </w:tc>
        <w:tc>
          <w:tcPr>
            <w:tcW w:w="4752" w:type="dxa"/>
          </w:tcPr>
          <w:p w14:paraId="6C9011AD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0319A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07FCD732" w14:textId="77777777" w:rsidR="00236A5E" w:rsidRPr="00E31A1F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09D848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</w:t>
            </w:r>
          </w:p>
          <w:p w14:paraId="4960087E" w14:textId="77777777" w:rsidR="00236A5E" w:rsidRPr="00E31A1F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0432A3C4" w14:textId="77777777" w:rsidR="00236A5E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1C9BF810" w14:textId="77777777" w:rsidR="0060209D" w:rsidRPr="001D771B" w:rsidRDefault="0060209D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30000984" w14:textId="1BCD5D3A" w:rsidR="0060209D" w:rsidRDefault="0060209D" w:rsidP="0060209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 of Church</w:t>
            </w:r>
            <w:r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7368DA33" w14:textId="77777777" w:rsidR="00AB3394" w:rsidRPr="00AB3394" w:rsidRDefault="00AB3394" w:rsidP="0060209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5328066C" w14:textId="224B830A" w:rsidR="0060209D" w:rsidRPr="005532D2" w:rsidRDefault="0060209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Denomination</w:t>
            </w:r>
            <w:r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5C14F73" w14:textId="77777777" w:rsidR="00236A5E" w:rsidRPr="001D771B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0411BFE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74E1BB9C" w14:textId="77777777" w:rsidR="00236A5E" w:rsidRPr="001D771B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12E73F2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4C6F12E3" w14:textId="77777777" w:rsidR="00236A5E" w:rsidRPr="001D771B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5C346621" w14:textId="33F87153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</w:t>
            </w:r>
            <w:r w:rsidR="00A7203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14:paraId="613EEDC2" w14:textId="77777777" w:rsidR="00236A5E" w:rsidRPr="001D771B" w:rsidRDefault="00236A5E" w:rsidP="00894EE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4634094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May we contact prior to interview</w:t>
            </w:r>
          </w:p>
          <w:p w14:paraId="3D9C72AD" w14:textId="1B1CD589" w:rsidR="00AB3394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o</w:t>
            </w:r>
          </w:p>
        </w:tc>
      </w:tr>
    </w:tbl>
    <w:p w14:paraId="3AA63709" w14:textId="2D014582" w:rsidR="009B6518" w:rsidRDefault="00F844C7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REHABILITATION OF OFFENDERS ACT</w:t>
      </w:r>
    </w:p>
    <w:p w14:paraId="159A2558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23CC5" w:rsidRPr="005532D2" w14:paraId="2E8704E0" w14:textId="77777777" w:rsidTr="61CBF090">
        <w:trPr>
          <w:trHeight w:val="2326"/>
        </w:trPr>
        <w:tc>
          <w:tcPr>
            <w:tcW w:w="8926" w:type="dxa"/>
          </w:tcPr>
          <w:p w14:paraId="559768F9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C327D7" w14:textId="77777777" w:rsidR="000956CE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have any convictions, cautions, reprimands or final warnings that are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BF79DD">
              <w:rPr>
                <w:rFonts w:ascii="Arial" w:hAnsi="Arial"/>
                <w:b/>
                <w:sz w:val="22"/>
                <w:szCs w:val="22"/>
              </w:rPr>
              <w:t>n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ot “protected” as defined by the Rehabilitation of Offenders Act 1974</w:t>
            </w:r>
            <w:r w:rsidR="00601BC1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(Exceptions)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Order 1975 (as amended in 2013) by </w:t>
            </w:r>
            <w:proofErr w:type="spellStart"/>
            <w:r w:rsidRPr="005532D2">
              <w:rPr>
                <w:rFonts w:ascii="Arial" w:hAnsi="Arial"/>
                <w:b/>
                <w:sz w:val="22"/>
                <w:szCs w:val="22"/>
              </w:rPr>
              <w:t>SI</w:t>
            </w:r>
            <w:proofErr w:type="spellEnd"/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2013 1198’</w:t>
            </w:r>
          </w:p>
          <w:p w14:paraId="70856568" w14:textId="1FDC4F9B" w:rsidR="00E147E0" w:rsidRPr="00337BBB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hyperlink r:id="rId10" w:history="1">
              <w:r w:rsidRPr="00C406A4">
                <w:rPr>
                  <w:rStyle w:val="Hyperlink"/>
                  <w:rFonts w:ascii="Arial" w:hAnsi="Arial" w:cs="Arial"/>
                  <w:sz w:val="22"/>
                  <w:szCs w:val="18"/>
                </w:rPr>
                <w:t>https://www.legislation.gov.uk/ukpga/1974/53/contents?view=plain</w:t>
              </w:r>
            </w:hyperlink>
          </w:p>
          <w:p w14:paraId="6B32BDD1" w14:textId="77777777" w:rsidR="005E1795" w:rsidRDefault="005E1795" w:rsidP="00894EED">
            <w:pPr>
              <w:jc w:val="both"/>
              <w:rPr>
                <w:rStyle w:val="Hyperlink"/>
              </w:rPr>
            </w:pPr>
          </w:p>
          <w:p w14:paraId="406AE010" w14:textId="4852D8AE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E147E0">
              <w:rPr>
                <w:rFonts w:ascii="Arial" w:hAnsi="Arial"/>
                <w:b/>
                <w:sz w:val="22"/>
                <w:szCs w:val="22"/>
              </w:rPr>
              <w:t>Y</w:t>
            </w:r>
            <w:r>
              <w:rPr>
                <w:rFonts w:ascii="Arial" w:hAnsi="Arial"/>
                <w:b/>
                <w:sz w:val="22"/>
                <w:szCs w:val="22"/>
              </w:rPr>
              <w:t>ES/NO</w:t>
            </w:r>
          </w:p>
          <w:p w14:paraId="5B1247D0" w14:textId="77777777" w:rsidR="00E147E0" w:rsidRP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6876E9" w14:textId="615F4ACE" w:rsidR="00023CC5" w:rsidRDefault="005E17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If ‘YES’, p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lease give details:</w:t>
            </w:r>
          </w:p>
          <w:p w14:paraId="534AA6E6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AAA05A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C3C378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D44B8F0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6906765" w14:textId="77777777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165E6EF" w14:textId="14C36CB6" w:rsidR="003B0E8D" w:rsidRPr="003B0E8D" w:rsidRDefault="00E147E0" w:rsidP="61CBF090">
            <w:pPr>
              <w:jc w:val="both"/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If you h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ave selected </w:t>
            </w:r>
            <w:r w:rsidR="005E1795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‘YES’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to any convictions</w:t>
            </w:r>
            <w:r w:rsidR="00540CCD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, cautions, reprimands or final warnings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that are unspent or exempt from the </w:t>
            </w:r>
            <w:r w:rsidR="00601BC1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Rehabilitation of Offenders Act 1974 (Exceptions) Order 1975 (as amended in 2013) by </w:t>
            </w:r>
            <w:proofErr w:type="spellStart"/>
            <w:r w:rsidR="00601BC1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SI</w:t>
            </w:r>
            <w:proofErr w:type="spellEnd"/>
            <w:r w:rsidR="00601BC1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2013 1198</w:t>
            </w:r>
            <w:r w:rsidR="00A769E5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, the contents of this box will be shared between the recruitment manager and </w:t>
            </w:r>
            <w:r w:rsidR="2196585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the PCC. </w:t>
            </w:r>
          </w:p>
          <w:p w14:paraId="64305DB0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CD2DA59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pPr w:leftFromText="180" w:rightFromText="180" w:vertAnchor="text" w:horzAnchor="margin" w:tblpY="-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C13C3" w:rsidRPr="005532D2" w14:paraId="0CA3327F" w14:textId="77777777" w:rsidTr="000956CE">
        <w:trPr>
          <w:trHeight w:val="1691"/>
        </w:trPr>
        <w:tc>
          <w:tcPr>
            <w:tcW w:w="8926" w:type="dxa"/>
          </w:tcPr>
          <w:p w14:paraId="100F3B10" w14:textId="77777777" w:rsidR="000C13C3" w:rsidRPr="005532D2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021AE" w14:textId="77777777" w:rsidR="000956CE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Should you require any special arra</w:t>
            </w:r>
            <w:r>
              <w:rPr>
                <w:rFonts w:ascii="Arial" w:hAnsi="Arial"/>
                <w:b/>
                <w:sz w:val="22"/>
                <w:szCs w:val="22"/>
              </w:rPr>
              <w:t>ngements for your interview eg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.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special equipment or access arrangements, please give details below. We will contact you prior to any interview to discuss this further.</w:t>
            </w:r>
          </w:p>
          <w:p w14:paraId="5068893D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7BC291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9872A" w14:textId="073BBBCC" w:rsidR="000956CE" w:rsidRPr="005532D2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BD4FC9D" w14:textId="77777777" w:rsidR="00750223" w:rsidRPr="00750223" w:rsidRDefault="00750223" w:rsidP="00750223">
      <w:pPr>
        <w:rPr>
          <w:vanish/>
        </w:rPr>
      </w:pPr>
    </w:p>
    <w:p w14:paraId="52D85AED" w14:textId="77777777" w:rsidR="00F844C7" w:rsidRDefault="00F844C7" w:rsidP="005F2943">
      <w:pPr>
        <w:rPr>
          <w:rFonts w:ascii="Arial" w:hAnsi="Arial"/>
          <w:b/>
          <w:sz w:val="22"/>
          <w:szCs w:val="22"/>
        </w:rPr>
      </w:pPr>
    </w:p>
    <w:p w14:paraId="05310E1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45F5783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7510F4B6" w14:textId="601D7360" w:rsidR="00EC0302" w:rsidRDefault="00F844C7" w:rsidP="000956C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DECLARATION</w:t>
      </w:r>
    </w:p>
    <w:p w14:paraId="2688E3E1" w14:textId="77777777" w:rsidR="000C0C37" w:rsidRDefault="000C0C37" w:rsidP="000956CE">
      <w:pPr>
        <w:jc w:val="both"/>
        <w:rPr>
          <w:rFonts w:ascii="Arial" w:hAnsi="Arial"/>
          <w:b/>
          <w:sz w:val="22"/>
          <w:szCs w:val="22"/>
        </w:rPr>
      </w:pPr>
    </w:p>
    <w:p w14:paraId="6C9AE8A8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understand that an offer of appointment will be subject to satisfactory references</w:t>
      </w:r>
    </w:p>
    <w:p w14:paraId="0DDC5E89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understand that providing false or misleading information will disqualify me from any appointment or if appointed will render me liable to dismissal without notice</w:t>
      </w:r>
    </w:p>
    <w:p w14:paraId="5A2357A7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declare that the information I have given is, to the best of my knowledge, true and complete</w:t>
      </w:r>
    </w:p>
    <w:p w14:paraId="18E6901D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agree that the information may be used for registered</w:t>
      </w:r>
      <w:r w:rsidR="004879A2" w:rsidRPr="004879A2">
        <w:rPr>
          <w:rFonts w:ascii="Arial" w:hAnsi="Arial"/>
          <w:b/>
          <w:i/>
          <w:sz w:val="22"/>
          <w:szCs w:val="22"/>
        </w:rPr>
        <w:t xml:space="preserve"> persons under the Data Pro</w:t>
      </w:r>
      <w:r w:rsidRPr="004879A2">
        <w:rPr>
          <w:rFonts w:ascii="Arial" w:hAnsi="Arial"/>
          <w:b/>
          <w:i/>
          <w:sz w:val="22"/>
          <w:szCs w:val="22"/>
        </w:rPr>
        <w:t>tection Act 1998 (personal information will not be passed to other organisations without your prior consent.</w:t>
      </w:r>
    </w:p>
    <w:p w14:paraId="60337855" w14:textId="77777777" w:rsidR="004879A2" w:rsidRPr="004879A2" w:rsidRDefault="004879A2" w:rsidP="000956CE">
      <w:pPr>
        <w:ind w:left="720"/>
        <w:jc w:val="both"/>
        <w:rPr>
          <w:rFonts w:ascii="Arial" w:hAnsi="Arial"/>
          <w:b/>
          <w:i/>
          <w:sz w:val="22"/>
          <w:szCs w:val="22"/>
        </w:rPr>
      </w:pPr>
    </w:p>
    <w:p w14:paraId="319C3FE1" w14:textId="77777777" w:rsidR="004879A2" w:rsidRPr="004879A2" w:rsidRDefault="004879A2" w:rsidP="000956CE">
      <w:pPr>
        <w:ind w:left="720"/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agree that the information provided is to the best of my knowledge correct and complete.</w:t>
      </w:r>
    </w:p>
    <w:p w14:paraId="524B5CE6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3037CC4E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67A5A3A0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Signature:</w:t>
      </w:r>
      <w:r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  <w:t>Date:</w:t>
      </w:r>
    </w:p>
    <w:p w14:paraId="5883226A" w14:textId="77777777" w:rsidR="003B5B0F" w:rsidRDefault="003B5B0F" w:rsidP="004879A2">
      <w:pPr>
        <w:ind w:left="720"/>
        <w:rPr>
          <w:rFonts w:ascii="Arial" w:hAnsi="Arial"/>
          <w:b/>
          <w:sz w:val="22"/>
          <w:szCs w:val="22"/>
        </w:rPr>
      </w:pPr>
    </w:p>
    <w:sectPr w:rsidR="003B5B0F" w:rsidSect="00B07CDF">
      <w:footerReference w:type="even" r:id="rId11"/>
      <w:footerReference w:type="default" r:id="rId12"/>
      <w:headerReference w:type="first" r:id="rId13"/>
      <w:pgSz w:w="11906" w:h="16838"/>
      <w:pgMar w:top="1440" w:right="1440" w:bottom="1440" w:left="1440" w:header="72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DAEF" w14:textId="77777777" w:rsidR="008707DE" w:rsidRDefault="008707DE">
      <w:r>
        <w:separator/>
      </w:r>
    </w:p>
  </w:endnote>
  <w:endnote w:type="continuationSeparator" w:id="0">
    <w:p w14:paraId="500627E9" w14:textId="77777777" w:rsidR="008707DE" w:rsidRDefault="0087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5816" w14:textId="77777777" w:rsidR="00311C85" w:rsidRDefault="00311C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F3B1212" w14:textId="77777777" w:rsidR="00311C85" w:rsidRDefault="00311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4947" w14:textId="77777777" w:rsidR="00311C85" w:rsidRDefault="00311C85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 w:rsidR="002A5FC2">
      <w:rPr>
        <w:rStyle w:val="PageNumber"/>
        <w:rFonts w:ascii="Arial" w:hAnsi="Arial"/>
        <w:noProof/>
        <w:sz w:val="16"/>
      </w:rPr>
      <w:t>7</w:t>
    </w:r>
    <w:r>
      <w:rPr>
        <w:rStyle w:val="PageNumber"/>
        <w:rFonts w:ascii="Arial" w:hAnsi="Arial"/>
        <w:sz w:val="16"/>
      </w:rPr>
      <w:fldChar w:fldCharType="end"/>
    </w:r>
  </w:p>
  <w:p w14:paraId="5E6508ED" w14:textId="77777777" w:rsidR="00311C85" w:rsidRDefault="00311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8D02B" w14:textId="77777777" w:rsidR="008707DE" w:rsidRDefault="008707DE">
      <w:r>
        <w:separator/>
      </w:r>
    </w:p>
  </w:footnote>
  <w:footnote w:type="continuationSeparator" w:id="0">
    <w:p w14:paraId="02FB0A50" w14:textId="77777777" w:rsidR="008707DE" w:rsidRDefault="00870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6E2" w14:textId="35A6B090" w:rsidR="00311C85" w:rsidRDefault="00C10F89" w:rsidP="00C10F8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19264F" wp14:editId="0034FA99">
          <wp:simplePos x="0" y="0"/>
          <wp:positionH relativeFrom="column">
            <wp:posOffset>1930731</wp:posOffset>
          </wp:positionH>
          <wp:positionV relativeFrom="paragraph">
            <wp:posOffset>-202565</wp:posOffset>
          </wp:positionV>
          <wp:extent cx="1776647" cy="1050868"/>
          <wp:effectExtent l="0" t="0" r="1905" b="3810"/>
          <wp:wrapTopAndBottom/>
          <wp:docPr id="17722210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221059" name="Picture 17722210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647" cy="1050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CEB7247" wp14:editId="56D04353">
          <wp:simplePos x="0" y="0"/>
          <wp:positionH relativeFrom="column">
            <wp:posOffset>181610</wp:posOffset>
          </wp:positionH>
          <wp:positionV relativeFrom="paragraph">
            <wp:posOffset>-264464</wp:posOffset>
          </wp:positionV>
          <wp:extent cx="709353" cy="971138"/>
          <wp:effectExtent l="0" t="0" r="1905" b="0"/>
          <wp:wrapTopAndBottom/>
          <wp:docPr id="9047010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701033" name="Picture 90470103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353" cy="971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C789041" wp14:editId="5AAE49E1">
          <wp:simplePos x="0" y="0"/>
          <wp:positionH relativeFrom="column">
            <wp:posOffset>4698942</wp:posOffset>
          </wp:positionH>
          <wp:positionV relativeFrom="paragraph">
            <wp:posOffset>-114011</wp:posOffset>
          </wp:positionV>
          <wp:extent cx="1032510" cy="937260"/>
          <wp:effectExtent l="0" t="0" r="0" b="2540"/>
          <wp:wrapTopAndBottom/>
          <wp:docPr id="3505686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568650" name="Picture 35056865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510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34CD">
      <w:ptab w:relativeTo="margin" w:alignment="center" w:leader="none"/>
    </w:r>
    <w:r w:rsidR="00EE34CD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F0DA2"/>
    <w:multiLevelType w:val="hybridMultilevel"/>
    <w:tmpl w:val="8A0C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16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0D"/>
    <w:rsid w:val="00012C82"/>
    <w:rsid w:val="00023CC5"/>
    <w:rsid w:val="00035A14"/>
    <w:rsid w:val="00051B3D"/>
    <w:rsid w:val="00052E91"/>
    <w:rsid w:val="000622D8"/>
    <w:rsid w:val="00071E9D"/>
    <w:rsid w:val="0009226D"/>
    <w:rsid w:val="00094596"/>
    <w:rsid w:val="000956CE"/>
    <w:rsid w:val="000A7993"/>
    <w:rsid w:val="000C0C37"/>
    <w:rsid w:val="000C13C3"/>
    <w:rsid w:val="000D48C5"/>
    <w:rsid w:val="001052B9"/>
    <w:rsid w:val="00117459"/>
    <w:rsid w:val="001177B3"/>
    <w:rsid w:val="00140952"/>
    <w:rsid w:val="00167B6B"/>
    <w:rsid w:val="001708D3"/>
    <w:rsid w:val="001770F7"/>
    <w:rsid w:val="00194253"/>
    <w:rsid w:val="001D771B"/>
    <w:rsid w:val="00204999"/>
    <w:rsid w:val="00225D8D"/>
    <w:rsid w:val="00236A5E"/>
    <w:rsid w:val="00255D4C"/>
    <w:rsid w:val="00256C91"/>
    <w:rsid w:val="002A5FC2"/>
    <w:rsid w:val="002B5E10"/>
    <w:rsid w:val="002D54E6"/>
    <w:rsid w:val="00311C85"/>
    <w:rsid w:val="00337BBB"/>
    <w:rsid w:val="0035343F"/>
    <w:rsid w:val="00366241"/>
    <w:rsid w:val="003826E5"/>
    <w:rsid w:val="003B0E8D"/>
    <w:rsid w:val="003B3080"/>
    <w:rsid w:val="003B48F7"/>
    <w:rsid w:val="003B5B0F"/>
    <w:rsid w:val="003C44B6"/>
    <w:rsid w:val="003D1CC7"/>
    <w:rsid w:val="003DEAD4"/>
    <w:rsid w:val="003F4EFA"/>
    <w:rsid w:val="004048DB"/>
    <w:rsid w:val="00446651"/>
    <w:rsid w:val="004879A2"/>
    <w:rsid w:val="00502D91"/>
    <w:rsid w:val="00510D8B"/>
    <w:rsid w:val="005350B2"/>
    <w:rsid w:val="005404BA"/>
    <w:rsid w:val="00540CCD"/>
    <w:rsid w:val="005532D2"/>
    <w:rsid w:val="005532FF"/>
    <w:rsid w:val="00564557"/>
    <w:rsid w:val="005C1128"/>
    <w:rsid w:val="005E1795"/>
    <w:rsid w:val="005F2943"/>
    <w:rsid w:val="00601849"/>
    <w:rsid w:val="00601BC1"/>
    <w:rsid w:val="0060209D"/>
    <w:rsid w:val="00602255"/>
    <w:rsid w:val="00656ADE"/>
    <w:rsid w:val="00663359"/>
    <w:rsid w:val="006A1F27"/>
    <w:rsid w:val="006B4C49"/>
    <w:rsid w:val="006E7C73"/>
    <w:rsid w:val="006F0AC8"/>
    <w:rsid w:val="00717DB2"/>
    <w:rsid w:val="00734527"/>
    <w:rsid w:val="00741EF0"/>
    <w:rsid w:val="00742891"/>
    <w:rsid w:val="00750223"/>
    <w:rsid w:val="0075554C"/>
    <w:rsid w:val="007645D3"/>
    <w:rsid w:val="00772431"/>
    <w:rsid w:val="007847C5"/>
    <w:rsid w:val="00784974"/>
    <w:rsid w:val="007D3A0D"/>
    <w:rsid w:val="007E3B52"/>
    <w:rsid w:val="0083449A"/>
    <w:rsid w:val="00843DF6"/>
    <w:rsid w:val="00850D90"/>
    <w:rsid w:val="008707DE"/>
    <w:rsid w:val="0087311E"/>
    <w:rsid w:val="00877AA8"/>
    <w:rsid w:val="00894EED"/>
    <w:rsid w:val="008C078F"/>
    <w:rsid w:val="008C1337"/>
    <w:rsid w:val="00926841"/>
    <w:rsid w:val="009620CC"/>
    <w:rsid w:val="0096698D"/>
    <w:rsid w:val="00973129"/>
    <w:rsid w:val="009910CD"/>
    <w:rsid w:val="009959D0"/>
    <w:rsid w:val="009B6518"/>
    <w:rsid w:val="009C4C30"/>
    <w:rsid w:val="009E47E0"/>
    <w:rsid w:val="00A45D8E"/>
    <w:rsid w:val="00A636E5"/>
    <w:rsid w:val="00A7203D"/>
    <w:rsid w:val="00A769E5"/>
    <w:rsid w:val="00A8147C"/>
    <w:rsid w:val="00A81D6B"/>
    <w:rsid w:val="00A91BB2"/>
    <w:rsid w:val="00AB3394"/>
    <w:rsid w:val="00AC5DC3"/>
    <w:rsid w:val="00AD3822"/>
    <w:rsid w:val="00AF320F"/>
    <w:rsid w:val="00B07CDF"/>
    <w:rsid w:val="00B32E07"/>
    <w:rsid w:val="00B65CCD"/>
    <w:rsid w:val="00B81359"/>
    <w:rsid w:val="00B87788"/>
    <w:rsid w:val="00B93ABA"/>
    <w:rsid w:val="00BA6B88"/>
    <w:rsid w:val="00BB7D2A"/>
    <w:rsid w:val="00BF79DD"/>
    <w:rsid w:val="00C10F89"/>
    <w:rsid w:val="00C248F3"/>
    <w:rsid w:val="00C50DFA"/>
    <w:rsid w:val="00C7259F"/>
    <w:rsid w:val="00CC06AD"/>
    <w:rsid w:val="00CD24D5"/>
    <w:rsid w:val="00CE5256"/>
    <w:rsid w:val="00CF4EDE"/>
    <w:rsid w:val="00D1405C"/>
    <w:rsid w:val="00D41FB3"/>
    <w:rsid w:val="00D54495"/>
    <w:rsid w:val="00DC2092"/>
    <w:rsid w:val="00DD3175"/>
    <w:rsid w:val="00DE110E"/>
    <w:rsid w:val="00E11566"/>
    <w:rsid w:val="00E128E4"/>
    <w:rsid w:val="00E147E0"/>
    <w:rsid w:val="00E31A1F"/>
    <w:rsid w:val="00EC0302"/>
    <w:rsid w:val="00ED0AB1"/>
    <w:rsid w:val="00ED620A"/>
    <w:rsid w:val="00EE34CD"/>
    <w:rsid w:val="00F067C1"/>
    <w:rsid w:val="00F10F18"/>
    <w:rsid w:val="00F17E79"/>
    <w:rsid w:val="00F213C4"/>
    <w:rsid w:val="00F755E1"/>
    <w:rsid w:val="00F844C7"/>
    <w:rsid w:val="00F91660"/>
    <w:rsid w:val="00FB7A1D"/>
    <w:rsid w:val="00FD3935"/>
    <w:rsid w:val="00FF574C"/>
    <w:rsid w:val="2196585A"/>
    <w:rsid w:val="4B9BC016"/>
    <w:rsid w:val="61CBF090"/>
    <w:rsid w:val="6FC4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09CB3"/>
  <w15:docId w15:val="{E073C336-6BF9-4E0C-95D1-86E0569B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sz w:val="22"/>
    </w:rPr>
  </w:style>
  <w:style w:type="paragraph" w:styleId="BodyText2">
    <w:name w:val="Body Text 2"/>
    <w:basedOn w:val="Normal"/>
    <w:pPr>
      <w:spacing w:before="120"/>
    </w:pPr>
    <w:rPr>
      <w:rFonts w:ascii="Arial" w:hAnsi="Arial"/>
      <w:sz w:val="20"/>
    </w:rPr>
  </w:style>
  <w:style w:type="paragraph" w:styleId="ListBullet">
    <w:name w:val="List Bullet"/>
    <w:basedOn w:val="Normal"/>
    <w:autoRedefine/>
    <w:rsid w:val="00225D8D"/>
    <w:rPr>
      <w:rFonts w:ascii="Arial" w:hAnsi="Arial"/>
      <w:sz w:val="20"/>
      <w:lang w:eastAsia="en-GB"/>
    </w:rPr>
  </w:style>
  <w:style w:type="table" w:styleId="TableGrid">
    <w:name w:val="Table Grid"/>
    <w:basedOn w:val="TableNormal"/>
    <w:rsid w:val="00204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23CC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B5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5B0F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1EF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10D8B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540C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egislation.gov.uk/ukpga/1974/53/contents?view=plai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ie.Simpkin.BLACKBURN\Documents\Email;doc%20templates\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63F6DE9D4FC4C89086FB31D834EA0" ma:contentTypeVersion="12" ma:contentTypeDescription="Create a new document." ma:contentTypeScope="" ma:versionID="1434b4454ed2c47c883f03cf05ae4504">
  <xsd:schema xmlns:xsd="http://www.w3.org/2001/XMLSchema" xmlns:xs="http://www.w3.org/2001/XMLSchema" xmlns:p="http://schemas.microsoft.com/office/2006/metadata/properties" xmlns:ns2="9333973c-c913-4fd7-9665-b6060fd39ce0" xmlns:ns3="586e61e5-8c69-4019-949b-1374a5fd1f09" targetNamespace="http://schemas.microsoft.com/office/2006/metadata/properties" ma:root="true" ma:fieldsID="c70404a54188d9f2f1495fd3123abfc1" ns2:_="" ns3:_="">
    <xsd:import namespace="9333973c-c913-4fd7-9665-b6060fd39ce0"/>
    <xsd:import namespace="586e61e5-8c69-4019-949b-1374a5fd1f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3973c-c913-4fd7-9665-b6060fd39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4eec62-8efd-47cf-aca1-522ad2b3e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e61e5-8c69-4019-949b-1374a5fd1f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0f2e743-33cb-471a-a3c9-fe971a272c94}" ma:internalName="TaxCatchAll" ma:showField="CatchAllData" ma:web="586e61e5-8c69-4019-949b-1374a5fd1f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6e61e5-8c69-4019-949b-1374a5fd1f09" xsi:nil="true"/>
    <lcf76f155ced4ddcb4097134ff3c332f xmlns="9333973c-c913-4fd7-9665-b6060fd39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D0E5A-D40F-429A-A19A-64241AC557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F82737-D15A-4AB0-98DE-C286D05C08D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333973c-c913-4fd7-9665-b6060fd39ce0"/>
    <ds:schemaRef ds:uri="586e61e5-8c69-4019-949b-1374a5fd1f09"/>
  </ds:schemaRefs>
</ds:datastoreItem>
</file>

<file path=customXml/itemProps3.xml><?xml version="1.0" encoding="utf-8"?>
<ds:datastoreItem xmlns:ds="http://schemas.openxmlformats.org/officeDocument/2006/customXml" ds:itemID="{9DBA3350-C985-4FF3-970F-8AB2F5F359E2}">
  <ds:schemaRefs>
    <ds:schemaRef ds:uri="http://schemas.microsoft.com/office/2006/metadata/properties"/>
    <ds:schemaRef ds:uri="http://www.w3.org/2000/xmlns/"/>
    <ds:schemaRef ds:uri="586e61e5-8c69-4019-949b-1374a5fd1f09"/>
    <ds:schemaRef ds:uri="http://www.w3.org/2001/XMLSchema-instance"/>
    <ds:schemaRef ds:uri="9333973c-c913-4fd7-9665-b6060fd39ce0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Application%20Form.dotx</Template>
  <TotalTime>22</TotalTime>
  <Pages>5</Pages>
  <Words>631</Words>
  <Characters>3597</Characters>
  <Application>Microsoft Office Word</Application>
  <DocSecurity>0</DocSecurity>
  <Lines>29</Lines>
  <Paragraphs>8</Paragraphs>
  <ScaleCrop>false</ScaleCrop>
  <Company>Blackburn Cathedral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 Simpkin</dc:creator>
  <cp:lastModifiedBy>Kat Gregory-Witham</cp:lastModifiedBy>
  <cp:revision>30</cp:revision>
  <cp:lastPrinted>2014-01-09T15:25:00Z</cp:lastPrinted>
  <dcterms:created xsi:type="dcterms:W3CDTF">2026-01-28T16:38:00Z</dcterms:created>
  <dcterms:modified xsi:type="dcterms:W3CDTF">2026-01-28T17:00:00Z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0x0101007B863F6DE9D4FC4C89086FB31D834EA0</vt:lpwstr>
  </property>
  <property fmtid="{D5CDD505-2E9C-101B-9397-08002B2CF9AE}" pid="3" name="MediaServiceImageTags">
    <vt:lpwstr/>
  </property>
  <property fmtid="{D5CDD505-2E9C-101B-9397-08002B2CF9AE}" pid="4" name="GrammarlyDocumentId">
    <vt:lpwstr>4978c08090eacaa1178898fa253b4cafefddbe11289a925cf3775dc721b63940</vt:lpwstr>
  </property>
</Properties>
</file>